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1F403" w14:textId="0203327F" w:rsidR="00806FF3" w:rsidRPr="001869C3" w:rsidRDefault="000D794B" w:rsidP="00681448">
      <w:pPr>
        <w:jc w:val="center"/>
        <w:rPr>
          <w:rFonts w:ascii="FS Lucas SemiBold" w:hAnsi="FS Lucas SemiBold"/>
          <w:color w:val="001C36"/>
          <w:sz w:val="32"/>
          <w:szCs w:val="32"/>
        </w:rPr>
      </w:pPr>
      <w:r w:rsidRPr="00641285">
        <w:rPr>
          <w:rFonts w:ascii="FS Lucas SemiBold" w:hAnsi="FS Lucas SemiBold"/>
          <w:color w:val="001C36"/>
          <w:sz w:val="32"/>
          <w:szCs w:val="32"/>
        </w:rPr>
        <w:t>Public Access Form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8249"/>
      </w:tblGrid>
      <w:tr w:rsidR="005324E1" w:rsidRPr="00700815" w14:paraId="4F2E9FD0" w14:textId="77777777" w:rsidTr="00A52370">
        <w:tc>
          <w:tcPr>
            <w:tcW w:w="1181" w:type="pct"/>
            <w:vAlign w:val="bottom"/>
          </w:tcPr>
          <w:p w14:paraId="69CAE5EA" w14:textId="52CA5BC3" w:rsidR="00650259" w:rsidRPr="00700815" w:rsidRDefault="000D794B" w:rsidP="005D6CC7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Name</w:t>
            </w:r>
            <w:r w:rsidR="00700815">
              <w:rPr>
                <w:rFonts w:ascii="FS Lucas Light" w:hAnsi="FS Lucas Light"/>
                <w:color w:val="001C36"/>
                <w:sz w:val="24"/>
                <w:szCs w:val="24"/>
              </w:rPr>
              <w:t>:</w:t>
            </w:r>
          </w:p>
        </w:tc>
        <w:tc>
          <w:tcPr>
            <w:tcW w:w="3819" w:type="pct"/>
            <w:tcBorders>
              <w:bottom w:val="single" w:sz="4" w:space="0" w:color="auto"/>
            </w:tcBorders>
            <w:vAlign w:val="bottom"/>
          </w:tcPr>
          <w:p w14:paraId="27E31F25" w14:textId="77777777" w:rsidR="00650259" w:rsidRPr="00700815" w:rsidRDefault="00650259" w:rsidP="005D6CC7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74375E17" w14:textId="77777777" w:rsidTr="00A52370">
        <w:tc>
          <w:tcPr>
            <w:tcW w:w="1181" w:type="pct"/>
            <w:vAlign w:val="bottom"/>
          </w:tcPr>
          <w:p w14:paraId="4AB5D271" w14:textId="382F2D5E" w:rsidR="00650259" w:rsidRPr="00700815" w:rsidRDefault="000D794B" w:rsidP="005D6CC7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Email</w:t>
            </w:r>
            <w:r w:rsidR="00700815">
              <w:rPr>
                <w:rFonts w:ascii="FS Lucas Light" w:hAnsi="FS Lucas Light"/>
                <w:color w:val="001C36"/>
                <w:sz w:val="24"/>
                <w:szCs w:val="24"/>
              </w:rPr>
              <w:t>:</w:t>
            </w:r>
          </w:p>
        </w:tc>
        <w:tc>
          <w:tcPr>
            <w:tcW w:w="3819" w:type="pct"/>
            <w:tcBorders>
              <w:bottom w:val="single" w:sz="4" w:space="0" w:color="auto"/>
            </w:tcBorders>
            <w:vAlign w:val="bottom"/>
          </w:tcPr>
          <w:p w14:paraId="3C5717C3" w14:textId="77777777" w:rsidR="00650259" w:rsidRPr="00700815" w:rsidRDefault="00650259" w:rsidP="005D6CC7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4960E590" w14:textId="77777777" w:rsidTr="00A52370">
        <w:tc>
          <w:tcPr>
            <w:tcW w:w="1181" w:type="pct"/>
            <w:vAlign w:val="bottom"/>
          </w:tcPr>
          <w:p w14:paraId="0B2198C9" w14:textId="04EC4DB6" w:rsidR="00650259" w:rsidRPr="00700815" w:rsidRDefault="000D794B" w:rsidP="005D6CC7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Telephone</w:t>
            </w:r>
            <w:r w:rsidR="00700815">
              <w:rPr>
                <w:rFonts w:ascii="FS Lucas Light" w:hAnsi="FS Lucas Light"/>
                <w:color w:val="001C36"/>
                <w:sz w:val="24"/>
                <w:szCs w:val="24"/>
              </w:rPr>
              <w:t>:</w:t>
            </w:r>
          </w:p>
        </w:tc>
        <w:tc>
          <w:tcPr>
            <w:tcW w:w="3819" w:type="pct"/>
            <w:tcBorders>
              <w:bottom w:val="single" w:sz="4" w:space="0" w:color="auto"/>
            </w:tcBorders>
            <w:vAlign w:val="bottom"/>
          </w:tcPr>
          <w:p w14:paraId="22EF1763" w14:textId="77777777" w:rsidR="00650259" w:rsidRPr="00700815" w:rsidRDefault="00650259" w:rsidP="005D6CC7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3E25ACD9" w14:textId="77777777" w:rsidTr="00A52370">
        <w:tc>
          <w:tcPr>
            <w:tcW w:w="1181" w:type="pct"/>
            <w:vAlign w:val="bottom"/>
          </w:tcPr>
          <w:p w14:paraId="2553B2C9" w14:textId="786DFB6E" w:rsidR="00650259" w:rsidRPr="00700815" w:rsidRDefault="000D794B" w:rsidP="005D6CC7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Address</w:t>
            </w:r>
            <w:r w:rsidR="00700815">
              <w:rPr>
                <w:rFonts w:ascii="FS Lucas Light" w:hAnsi="FS Lucas Light"/>
                <w:color w:val="001C36"/>
                <w:sz w:val="24"/>
                <w:szCs w:val="24"/>
              </w:rPr>
              <w:t>:</w:t>
            </w:r>
          </w:p>
        </w:tc>
        <w:tc>
          <w:tcPr>
            <w:tcW w:w="3819" w:type="pct"/>
            <w:tcBorders>
              <w:bottom w:val="single" w:sz="4" w:space="0" w:color="auto"/>
            </w:tcBorders>
            <w:vAlign w:val="bottom"/>
          </w:tcPr>
          <w:p w14:paraId="16FE8AF6" w14:textId="77777777" w:rsidR="00650259" w:rsidRPr="00700815" w:rsidRDefault="00650259" w:rsidP="005D6CC7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00D1699A" w14:textId="77777777" w:rsidTr="00A52370">
        <w:tc>
          <w:tcPr>
            <w:tcW w:w="1181" w:type="pct"/>
            <w:vAlign w:val="bottom"/>
          </w:tcPr>
          <w:p w14:paraId="4664E47D" w14:textId="66942EB8" w:rsidR="00650259" w:rsidRPr="00700815" w:rsidRDefault="00650259" w:rsidP="005D6CC7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3819" w:type="pct"/>
            <w:tcBorders>
              <w:bottom w:val="single" w:sz="4" w:space="0" w:color="auto"/>
            </w:tcBorders>
            <w:vAlign w:val="bottom"/>
          </w:tcPr>
          <w:p w14:paraId="279E5937" w14:textId="77777777" w:rsidR="00650259" w:rsidRPr="00700815" w:rsidRDefault="00650259" w:rsidP="005D6CC7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A52370" w:rsidRPr="00700815" w14:paraId="0080C1B7" w14:textId="77777777" w:rsidTr="00A52370">
        <w:tc>
          <w:tcPr>
            <w:tcW w:w="1181" w:type="pct"/>
            <w:vAlign w:val="bottom"/>
          </w:tcPr>
          <w:p w14:paraId="4E39E9FB" w14:textId="77777777" w:rsidR="00A52370" w:rsidRPr="00700815" w:rsidRDefault="00A52370" w:rsidP="00F6071C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Parties Names</w:t>
            </w:r>
            <w:r>
              <w:rPr>
                <w:rFonts w:ascii="FS Lucas Light" w:hAnsi="FS Lucas Light"/>
                <w:color w:val="001C36"/>
                <w:sz w:val="24"/>
                <w:szCs w:val="24"/>
              </w:rPr>
              <w:t>:</w:t>
            </w:r>
          </w:p>
        </w:tc>
        <w:tc>
          <w:tcPr>
            <w:tcW w:w="3819" w:type="pct"/>
            <w:tcBorders>
              <w:bottom w:val="single" w:sz="4" w:space="0" w:color="auto"/>
            </w:tcBorders>
            <w:vAlign w:val="bottom"/>
          </w:tcPr>
          <w:p w14:paraId="1ED22FCE" w14:textId="77777777" w:rsidR="00A52370" w:rsidRPr="00700815" w:rsidRDefault="00A52370" w:rsidP="00F6071C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</w:tbl>
    <w:p w14:paraId="7952D457" w14:textId="77777777" w:rsidR="00806FF3" w:rsidRPr="00700815" w:rsidRDefault="00806FF3" w:rsidP="0073326A">
      <w:pPr>
        <w:spacing w:after="0"/>
        <w:rPr>
          <w:rFonts w:ascii="FS Lucas Light" w:hAnsi="FS Lucas Light"/>
          <w:color w:val="001C36"/>
          <w:sz w:val="24"/>
          <w:szCs w:val="24"/>
        </w:rPr>
      </w:pPr>
    </w:p>
    <w:tbl>
      <w:tblPr>
        <w:tblStyle w:val="TableGrid"/>
        <w:tblW w:w="52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4"/>
        <w:gridCol w:w="583"/>
      </w:tblGrid>
      <w:tr w:rsidR="005324E1" w:rsidRPr="00700815" w14:paraId="6CE99F56" w14:textId="77777777" w:rsidTr="000D794B">
        <w:trPr>
          <w:trHeight w:val="574"/>
        </w:trPr>
        <w:tc>
          <w:tcPr>
            <w:tcW w:w="4744" w:type="pct"/>
            <w:vAlign w:val="bottom"/>
          </w:tcPr>
          <w:p w14:paraId="79A90EEE" w14:textId="01FD1172" w:rsidR="000D794B" w:rsidRPr="00700815" w:rsidRDefault="000D794B" w:rsidP="005D6CC7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Please give a brief outline of the case:</w:t>
            </w:r>
          </w:p>
        </w:tc>
        <w:tc>
          <w:tcPr>
            <w:tcW w:w="256" w:type="pct"/>
          </w:tcPr>
          <w:p w14:paraId="65AEAE14" w14:textId="77777777" w:rsidR="000D794B" w:rsidRPr="00700815" w:rsidRDefault="000D794B" w:rsidP="00806FF3">
            <w:pPr>
              <w:spacing w:before="24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27EB1FBF" w14:textId="77777777" w:rsidTr="000D794B">
        <w:trPr>
          <w:trHeight w:val="456"/>
        </w:trPr>
        <w:tc>
          <w:tcPr>
            <w:tcW w:w="4744" w:type="pct"/>
            <w:tcBorders>
              <w:bottom w:val="single" w:sz="4" w:space="0" w:color="auto"/>
            </w:tcBorders>
          </w:tcPr>
          <w:p w14:paraId="599286AC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65456BFE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18737286" w14:textId="77777777" w:rsidTr="000D794B">
        <w:trPr>
          <w:trHeight w:val="442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022DAB85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2D19CB95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1C012899" w14:textId="77777777" w:rsidTr="000D794B">
        <w:trPr>
          <w:trHeight w:val="442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1FFD2D10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4EB682FF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280B73BC" w14:textId="77777777" w:rsidTr="000D794B">
        <w:trPr>
          <w:trHeight w:val="456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737F2442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6F9EFE65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530C4EBD" w14:textId="77777777" w:rsidTr="000D794B">
        <w:trPr>
          <w:trHeight w:val="442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5A63B8FB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3EBC4C2D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5D7519F6" w14:textId="77777777" w:rsidTr="000D794B">
        <w:trPr>
          <w:trHeight w:val="456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1A358F04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13BC4494" w14:textId="77777777" w:rsidR="000D794B" w:rsidRPr="00700815" w:rsidRDefault="000D794B" w:rsidP="00806FF3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</w:tbl>
    <w:p w14:paraId="0FBEE646" w14:textId="0BCB6C6C" w:rsidR="00CE6104" w:rsidRPr="00700815" w:rsidRDefault="00CE6104" w:rsidP="00E677FE">
      <w:pPr>
        <w:spacing w:after="0"/>
        <w:rPr>
          <w:rFonts w:ascii="FS Lucas Light" w:hAnsi="FS Lucas Light"/>
          <w:color w:val="001C36"/>
          <w:sz w:val="24"/>
          <w:szCs w:val="24"/>
        </w:rPr>
      </w:pPr>
    </w:p>
    <w:tbl>
      <w:tblPr>
        <w:tblStyle w:val="TableGrid"/>
        <w:tblW w:w="52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4"/>
        <w:gridCol w:w="583"/>
      </w:tblGrid>
      <w:tr w:rsidR="005324E1" w:rsidRPr="00700815" w14:paraId="2FF5BDE2" w14:textId="77777777" w:rsidTr="00C62EA4">
        <w:trPr>
          <w:trHeight w:val="574"/>
        </w:trPr>
        <w:tc>
          <w:tcPr>
            <w:tcW w:w="4744" w:type="pct"/>
            <w:vAlign w:val="bottom"/>
          </w:tcPr>
          <w:p w14:paraId="17670099" w14:textId="7FE0E5C7" w:rsidR="000D794B" w:rsidRPr="00700815" w:rsidRDefault="000D794B" w:rsidP="00C62EA4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What outcome are you looking to achieve?</w:t>
            </w:r>
          </w:p>
        </w:tc>
        <w:tc>
          <w:tcPr>
            <w:tcW w:w="256" w:type="pct"/>
          </w:tcPr>
          <w:p w14:paraId="658EBD01" w14:textId="77777777" w:rsidR="000D794B" w:rsidRPr="00700815" w:rsidRDefault="000D794B" w:rsidP="00C62EA4">
            <w:pPr>
              <w:spacing w:before="24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264CA195" w14:textId="77777777" w:rsidTr="00C62EA4">
        <w:trPr>
          <w:trHeight w:val="456"/>
        </w:trPr>
        <w:tc>
          <w:tcPr>
            <w:tcW w:w="4744" w:type="pct"/>
            <w:tcBorders>
              <w:bottom w:val="single" w:sz="4" w:space="0" w:color="auto"/>
            </w:tcBorders>
          </w:tcPr>
          <w:p w14:paraId="01825DDF" w14:textId="15136A1F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0157F487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1A73FEEA" w14:textId="77777777" w:rsidTr="00C62EA4">
        <w:trPr>
          <w:trHeight w:val="442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64DF9B7E" w14:textId="59FE6015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715D1177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16D24664" w14:textId="77777777" w:rsidTr="00C62EA4">
        <w:trPr>
          <w:trHeight w:val="442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6F071412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7D99F829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16DC3820" w14:textId="77777777" w:rsidTr="00C62EA4">
        <w:trPr>
          <w:trHeight w:val="456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1BE329CB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74C724D0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36B60FA3" w14:textId="77777777" w:rsidTr="00C62EA4">
        <w:trPr>
          <w:trHeight w:val="442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1961E125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5B0700C9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6A1A3589" w14:textId="77777777" w:rsidTr="00C62EA4">
        <w:trPr>
          <w:trHeight w:val="456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0182BA48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0F311C60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</w:tbl>
    <w:p w14:paraId="7DC88CD8" w14:textId="15E2911D" w:rsidR="004B3B36" w:rsidRPr="00700815" w:rsidRDefault="004B3B36" w:rsidP="00700815">
      <w:pPr>
        <w:rPr>
          <w:rFonts w:ascii="FS Lucas Light" w:hAnsi="FS Lucas Light"/>
          <w:color w:val="001C36"/>
          <w:sz w:val="24"/>
          <w:szCs w:val="24"/>
        </w:rPr>
      </w:pPr>
    </w:p>
    <w:tbl>
      <w:tblPr>
        <w:tblStyle w:val="TableGrid"/>
        <w:tblW w:w="52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5729"/>
        <w:gridCol w:w="576"/>
      </w:tblGrid>
      <w:tr w:rsidR="004B3B36" w:rsidRPr="00700815" w14:paraId="3C024395" w14:textId="77777777" w:rsidTr="004B3B36">
        <w:trPr>
          <w:gridAfter w:val="1"/>
          <w:wAfter w:w="254" w:type="pct"/>
        </w:trPr>
        <w:tc>
          <w:tcPr>
            <w:tcW w:w="2229" w:type="pct"/>
            <w:vAlign w:val="bottom"/>
          </w:tcPr>
          <w:p w14:paraId="11D03282" w14:textId="6056F3CD" w:rsidR="004B3B36" w:rsidRPr="00700815" w:rsidRDefault="004B3B36" w:rsidP="00C62EA4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>
              <w:rPr>
                <w:rFonts w:ascii="FS Lucas Light" w:hAnsi="FS Lucas Light"/>
                <w:color w:val="001C36"/>
                <w:sz w:val="24"/>
                <w:szCs w:val="24"/>
              </w:rPr>
              <w:t xml:space="preserve">Are proceedings currently in process? </w:t>
            </w:r>
          </w:p>
        </w:tc>
        <w:tc>
          <w:tcPr>
            <w:tcW w:w="2518" w:type="pct"/>
            <w:tcBorders>
              <w:bottom w:val="single" w:sz="4" w:space="0" w:color="auto"/>
            </w:tcBorders>
            <w:vAlign w:val="bottom"/>
          </w:tcPr>
          <w:p w14:paraId="7B2E5866" w14:textId="77777777" w:rsidR="004B3B36" w:rsidRPr="00700815" w:rsidRDefault="004B3B36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bookmarkStart w:id="0" w:name="_GoBack"/>
        <w:bookmarkEnd w:id="0"/>
      </w:tr>
      <w:tr w:rsidR="005324E1" w:rsidRPr="00700815" w14:paraId="5E06FB7C" w14:textId="77777777" w:rsidTr="004B3B36">
        <w:trPr>
          <w:trHeight w:val="574"/>
        </w:trPr>
        <w:tc>
          <w:tcPr>
            <w:tcW w:w="4744" w:type="pct"/>
            <w:gridSpan w:val="2"/>
            <w:vAlign w:val="bottom"/>
          </w:tcPr>
          <w:p w14:paraId="3AD01BE2" w14:textId="572BD115" w:rsidR="000D794B" w:rsidRPr="00700815" w:rsidRDefault="000D794B" w:rsidP="00C62EA4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If so, what stage have they reached?</w:t>
            </w:r>
          </w:p>
        </w:tc>
        <w:tc>
          <w:tcPr>
            <w:tcW w:w="256" w:type="pct"/>
          </w:tcPr>
          <w:p w14:paraId="5CCA7568" w14:textId="77777777" w:rsidR="000D794B" w:rsidRPr="00700815" w:rsidRDefault="000D794B" w:rsidP="00C62EA4">
            <w:pPr>
              <w:spacing w:before="24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3D92941B" w14:textId="77777777" w:rsidTr="004B3B36">
        <w:trPr>
          <w:trHeight w:val="456"/>
        </w:trPr>
        <w:tc>
          <w:tcPr>
            <w:tcW w:w="4744" w:type="pct"/>
            <w:gridSpan w:val="2"/>
            <w:tcBorders>
              <w:bottom w:val="single" w:sz="4" w:space="0" w:color="auto"/>
            </w:tcBorders>
          </w:tcPr>
          <w:p w14:paraId="4CEAA2AE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606FD6DC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6B5D8E2B" w14:textId="77777777" w:rsidTr="004B3B36">
        <w:trPr>
          <w:trHeight w:val="442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48B603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6F7B61A3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1783BEFA" w14:textId="77777777" w:rsidTr="004B3B36">
        <w:trPr>
          <w:trHeight w:val="442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23ED72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205928ED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69314FD9" w14:textId="77777777" w:rsidTr="004B3B36">
        <w:trPr>
          <w:trHeight w:val="456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423D1C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6C2F2F2A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56112C5D" w14:textId="77777777" w:rsidTr="004B3B36">
        <w:trPr>
          <w:trHeight w:val="442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D11FC2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28BC2CD8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68E4C3B9" w14:textId="77777777" w:rsidTr="004B3B36">
        <w:trPr>
          <w:trHeight w:val="456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DFDA14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05BE197F" w14:textId="77777777" w:rsidR="000D794B" w:rsidRPr="00700815" w:rsidRDefault="000D794B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</w:tbl>
    <w:p w14:paraId="67120ED6" w14:textId="51D9187B" w:rsidR="000D794B" w:rsidRPr="00700815" w:rsidRDefault="000D794B" w:rsidP="000D794B">
      <w:pPr>
        <w:rPr>
          <w:rFonts w:ascii="FS Lucas Light" w:hAnsi="FS Lucas Light"/>
          <w:color w:val="001C36"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5728"/>
      </w:tblGrid>
      <w:tr w:rsidR="005324E1" w:rsidRPr="00700815" w14:paraId="6536EB0C" w14:textId="77777777" w:rsidTr="005324E1">
        <w:tc>
          <w:tcPr>
            <w:tcW w:w="2348" w:type="pct"/>
            <w:vAlign w:val="bottom"/>
          </w:tcPr>
          <w:p w14:paraId="0FB83F8F" w14:textId="70423EF3" w:rsidR="005324E1" w:rsidRPr="00700815" w:rsidRDefault="005324E1" w:rsidP="00C62EA4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Are there any fixed hearing dates?</w:t>
            </w:r>
          </w:p>
        </w:tc>
        <w:tc>
          <w:tcPr>
            <w:tcW w:w="2652" w:type="pct"/>
            <w:tcBorders>
              <w:bottom w:val="single" w:sz="4" w:space="0" w:color="auto"/>
            </w:tcBorders>
            <w:vAlign w:val="bottom"/>
          </w:tcPr>
          <w:p w14:paraId="2A6AFB49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23F423AC" w14:textId="77777777" w:rsidTr="005324E1">
        <w:tc>
          <w:tcPr>
            <w:tcW w:w="2348" w:type="pct"/>
            <w:vAlign w:val="bottom"/>
          </w:tcPr>
          <w:p w14:paraId="4B0EB812" w14:textId="77777777" w:rsidR="00700815" w:rsidRDefault="00700815" w:rsidP="00C62EA4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  <w:p w14:paraId="06E408CC" w14:textId="044AF7BD" w:rsidR="005324E1" w:rsidRPr="00700815" w:rsidRDefault="005324E1" w:rsidP="00C62EA4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 xml:space="preserve">Have you previously instructed any other lawyers in this matter? </w:t>
            </w:r>
          </w:p>
        </w:tc>
        <w:tc>
          <w:tcPr>
            <w:tcW w:w="2652" w:type="pct"/>
            <w:tcBorders>
              <w:bottom w:val="single" w:sz="4" w:space="0" w:color="auto"/>
            </w:tcBorders>
            <w:vAlign w:val="bottom"/>
          </w:tcPr>
          <w:p w14:paraId="753240FD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</w:tbl>
    <w:p w14:paraId="108D1701" w14:textId="3C4279C2" w:rsidR="005324E1" w:rsidRPr="00700815" w:rsidRDefault="005324E1" w:rsidP="000D794B">
      <w:pPr>
        <w:rPr>
          <w:rFonts w:ascii="FS Lucas Light" w:hAnsi="FS Lucas Light"/>
          <w:color w:val="001C36"/>
          <w:sz w:val="24"/>
          <w:szCs w:val="24"/>
        </w:rPr>
      </w:pPr>
    </w:p>
    <w:tbl>
      <w:tblPr>
        <w:tblStyle w:val="TableGrid"/>
        <w:tblW w:w="52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4"/>
        <w:gridCol w:w="583"/>
      </w:tblGrid>
      <w:tr w:rsidR="005324E1" w:rsidRPr="00700815" w14:paraId="368F51DA" w14:textId="77777777" w:rsidTr="00C62EA4">
        <w:trPr>
          <w:trHeight w:val="574"/>
        </w:trPr>
        <w:tc>
          <w:tcPr>
            <w:tcW w:w="4744" w:type="pct"/>
            <w:vAlign w:val="bottom"/>
          </w:tcPr>
          <w:p w14:paraId="5B88C19E" w14:textId="7C1102EB" w:rsidR="005324E1" w:rsidRPr="00700815" w:rsidRDefault="005324E1" w:rsidP="00C62EA4">
            <w:pPr>
              <w:rPr>
                <w:rFonts w:ascii="FS Lucas Light" w:hAnsi="FS Lucas Light"/>
                <w:color w:val="001C36"/>
                <w:sz w:val="24"/>
                <w:szCs w:val="24"/>
              </w:rPr>
            </w:pPr>
            <w:r w:rsidRPr="00700815">
              <w:rPr>
                <w:rFonts w:ascii="FS Lucas Light" w:hAnsi="FS Lucas Light"/>
                <w:color w:val="001C36"/>
                <w:sz w:val="24"/>
                <w:szCs w:val="24"/>
              </w:rPr>
              <w:t>If so, please state briefly why they are no longer acting for you:</w:t>
            </w:r>
          </w:p>
        </w:tc>
        <w:tc>
          <w:tcPr>
            <w:tcW w:w="256" w:type="pct"/>
          </w:tcPr>
          <w:p w14:paraId="28789F98" w14:textId="77777777" w:rsidR="005324E1" w:rsidRPr="00700815" w:rsidRDefault="005324E1" w:rsidP="00C62EA4">
            <w:pPr>
              <w:spacing w:before="24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7812C69E" w14:textId="77777777" w:rsidTr="00C62EA4">
        <w:trPr>
          <w:trHeight w:val="456"/>
        </w:trPr>
        <w:tc>
          <w:tcPr>
            <w:tcW w:w="4744" w:type="pct"/>
            <w:tcBorders>
              <w:bottom w:val="single" w:sz="4" w:space="0" w:color="auto"/>
            </w:tcBorders>
          </w:tcPr>
          <w:p w14:paraId="3343E48C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4EA3AC38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1C38982E" w14:textId="77777777" w:rsidTr="00C62EA4">
        <w:trPr>
          <w:trHeight w:val="442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035A9948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45B718A0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1ACD007A" w14:textId="77777777" w:rsidTr="00C62EA4">
        <w:trPr>
          <w:trHeight w:val="442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4232DF53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34AE38FD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489ABC8B" w14:textId="77777777" w:rsidTr="00C62EA4">
        <w:trPr>
          <w:trHeight w:val="456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4598157F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767D866B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59A585EC" w14:textId="77777777" w:rsidTr="00C62EA4">
        <w:trPr>
          <w:trHeight w:val="442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733FFC21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78B883CF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  <w:tr w:rsidR="005324E1" w:rsidRPr="00700815" w14:paraId="46572EAC" w14:textId="77777777" w:rsidTr="00C62EA4">
        <w:trPr>
          <w:trHeight w:val="456"/>
        </w:trPr>
        <w:tc>
          <w:tcPr>
            <w:tcW w:w="4744" w:type="pct"/>
            <w:tcBorders>
              <w:top w:val="single" w:sz="4" w:space="0" w:color="auto"/>
              <w:bottom w:val="single" w:sz="4" w:space="0" w:color="auto"/>
            </w:tcBorders>
          </w:tcPr>
          <w:p w14:paraId="3E0F93F7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  <w:tc>
          <w:tcPr>
            <w:tcW w:w="256" w:type="pct"/>
          </w:tcPr>
          <w:p w14:paraId="76AC2D6A" w14:textId="77777777" w:rsidR="005324E1" w:rsidRPr="00700815" w:rsidRDefault="005324E1" w:rsidP="00C62EA4">
            <w:pPr>
              <w:spacing w:before="120"/>
              <w:rPr>
                <w:rFonts w:ascii="FS Lucas Light" w:hAnsi="FS Lucas Light"/>
                <w:color w:val="001C36"/>
                <w:sz w:val="24"/>
                <w:szCs w:val="24"/>
              </w:rPr>
            </w:pPr>
          </w:p>
        </w:tc>
      </w:tr>
    </w:tbl>
    <w:p w14:paraId="5D45D853" w14:textId="4FB4EDC7" w:rsidR="005324E1" w:rsidRPr="00700815" w:rsidRDefault="005324E1" w:rsidP="000D794B">
      <w:pPr>
        <w:rPr>
          <w:rFonts w:ascii="FS Lucas Light" w:hAnsi="FS Lucas Light"/>
          <w:color w:val="001C36"/>
          <w:sz w:val="24"/>
          <w:szCs w:val="24"/>
        </w:rPr>
      </w:pPr>
    </w:p>
    <w:p w14:paraId="63400FBC" w14:textId="2492C3B2" w:rsidR="00681448" w:rsidRPr="00784709" w:rsidRDefault="001869C3" w:rsidP="00681448">
      <w:pPr>
        <w:rPr>
          <w:rFonts w:ascii="FS Lucas Light" w:hAnsi="FS Lucas Light"/>
          <w:color w:val="001C36"/>
          <w:sz w:val="24"/>
          <w:szCs w:val="24"/>
        </w:rPr>
      </w:pPr>
      <w:r w:rsidRPr="00700815">
        <w:rPr>
          <w:rFonts w:ascii="FS Lucas Light" w:hAnsi="FS Lucas Light"/>
          <w:color w:val="001C36"/>
          <w:sz w:val="24"/>
          <w:szCs w:val="24"/>
        </w:rPr>
        <w:t xml:space="preserve">Please send all completed forms to reception@exchangechambers.co.uk and your request will be passed on to one of our Senior </w:t>
      </w:r>
      <w:r w:rsidR="007D015B">
        <w:rPr>
          <w:rFonts w:ascii="FS Lucas Light" w:hAnsi="FS Lucas Light"/>
          <w:color w:val="001C36"/>
          <w:sz w:val="24"/>
          <w:szCs w:val="24"/>
        </w:rPr>
        <w:t>C</w:t>
      </w:r>
      <w:r w:rsidRPr="00700815">
        <w:rPr>
          <w:rFonts w:ascii="FS Lucas Light" w:hAnsi="FS Lucas Light"/>
          <w:color w:val="001C36"/>
          <w:sz w:val="24"/>
          <w:szCs w:val="24"/>
        </w:rPr>
        <w:t>lerks.</w:t>
      </w:r>
    </w:p>
    <w:sectPr w:rsidR="00681448" w:rsidRPr="00784709" w:rsidSect="008035F1">
      <w:headerReference w:type="default" r:id="rId11"/>
      <w:footerReference w:type="default" r:id="rId12"/>
      <w:pgSz w:w="12240" w:h="15840" w:code="1"/>
      <w:pgMar w:top="284" w:right="720" w:bottom="284" w:left="72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6D36D" w14:textId="77777777" w:rsidR="00F6071C" w:rsidRDefault="00F6071C" w:rsidP="00650259">
      <w:pPr>
        <w:spacing w:after="0" w:line="240" w:lineRule="auto"/>
      </w:pPr>
      <w:r>
        <w:separator/>
      </w:r>
    </w:p>
  </w:endnote>
  <w:endnote w:type="continuationSeparator" w:id="0">
    <w:p w14:paraId="78F14DED" w14:textId="77777777" w:rsidR="00F6071C" w:rsidRDefault="00F6071C" w:rsidP="00650259">
      <w:pPr>
        <w:spacing w:after="0" w:line="240" w:lineRule="auto"/>
      </w:pPr>
      <w:r>
        <w:continuationSeparator/>
      </w:r>
    </w:p>
  </w:endnote>
  <w:endnote w:type="continuationNotice" w:id="1">
    <w:p w14:paraId="3BDCE8FF" w14:textId="77777777" w:rsidR="00F6071C" w:rsidRDefault="00F607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6A6E128-5B91-4691-82BC-9C4C0F58FF80}"/>
    <w:embedBold r:id="rId2" w:fontKey="{A42BAF11-4231-43B6-AFFA-73C24F6C19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608D215-853B-4022-B631-82D973B8E885}"/>
    <w:embedBold r:id="rId4" w:fontKey="{773E553F-BD2F-4BB3-AD83-BF7CD0DC92DE}"/>
    <w:embedItalic r:id="rId5" w:fontKey="{D67F2B58-9EA2-416C-A4DA-D30E1B2D5B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C00DA6A-3C26-4778-861D-94D52AF0C536}"/>
  </w:font>
  <w:font w:name="FS Lucas SemiBold">
    <w:charset w:val="00"/>
    <w:family w:val="swiss"/>
    <w:pitch w:val="variable"/>
    <w:sig w:usb0="A000006F" w:usb1="4000207A" w:usb2="00000000" w:usb3="00000000" w:csb0="00000093" w:csb1="00000000"/>
    <w:embedRegular r:id="rId7" w:fontKey="{F4641376-3069-4932-9B53-88529C482889}"/>
  </w:font>
  <w:font w:name="FS Lucas Light">
    <w:charset w:val="00"/>
    <w:family w:val="swiss"/>
    <w:pitch w:val="variable"/>
    <w:sig w:usb0="A000006F" w:usb1="4000207A" w:usb2="00000000" w:usb3="00000000" w:csb0="00000093" w:csb1="00000000"/>
    <w:embedRegular r:id="rId8" w:fontKey="{BAED93F6-BF76-4EF6-A9FD-7C57C5E7EA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E95DF" w14:textId="5703C59F" w:rsidR="00784709" w:rsidRDefault="00784709" w:rsidP="00784709">
    <w:pPr>
      <w:pStyle w:val="Footer"/>
      <w:tabs>
        <w:tab w:val="clear" w:pos="4680"/>
        <w:tab w:val="clear" w:pos="9810"/>
        <w:tab w:val="left" w:pos="2310"/>
      </w:tabs>
    </w:pPr>
  </w:p>
  <w:p w14:paraId="1FD6F794" w14:textId="549AF05B" w:rsidR="0073326A" w:rsidRDefault="006A69E5" w:rsidP="00681448">
    <w:pPr>
      <w:pStyle w:val="NoSpacing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84EEB4" wp14:editId="4FFAA03E">
          <wp:simplePos x="0" y="0"/>
          <wp:positionH relativeFrom="page">
            <wp:align>right</wp:align>
          </wp:positionH>
          <wp:positionV relativeFrom="page">
            <wp:posOffset>8534400</wp:posOffset>
          </wp:positionV>
          <wp:extent cx="7771130" cy="1419225"/>
          <wp:effectExtent l="0" t="0" r="1270" b="952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oter for Chambers document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354"/>
                  <a:stretch/>
                </pic:blipFill>
                <pic:spPr bwMode="auto">
                  <a:xfrm>
                    <a:off x="0" y="0"/>
                    <a:ext cx="7771130" cy="1419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1DE545" w14:textId="77777777" w:rsidR="00F6071C" w:rsidRDefault="00F6071C" w:rsidP="00650259">
      <w:pPr>
        <w:spacing w:after="0" w:line="240" w:lineRule="auto"/>
      </w:pPr>
      <w:r>
        <w:separator/>
      </w:r>
    </w:p>
  </w:footnote>
  <w:footnote w:type="continuationSeparator" w:id="0">
    <w:p w14:paraId="00035EE9" w14:textId="77777777" w:rsidR="00F6071C" w:rsidRDefault="00F6071C" w:rsidP="00650259">
      <w:pPr>
        <w:spacing w:after="0" w:line="240" w:lineRule="auto"/>
      </w:pPr>
      <w:r>
        <w:continuationSeparator/>
      </w:r>
    </w:p>
  </w:footnote>
  <w:footnote w:type="continuationNotice" w:id="1">
    <w:p w14:paraId="2FCDF490" w14:textId="77777777" w:rsidR="00F6071C" w:rsidRDefault="00F607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0BC1A" w14:textId="2FBE602C" w:rsidR="001869C3" w:rsidRDefault="00681448" w:rsidP="005F77F7">
    <w:pPr>
      <w:pStyle w:val="Header"/>
      <w:jc w:val="right"/>
    </w:pPr>
    <w:r>
      <w:drawing>
        <wp:inline distT="0" distB="0" distL="0" distR="0" wp14:anchorId="36D602D5" wp14:editId="43A30C43">
          <wp:extent cx="1219200" cy="40830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94B"/>
    <w:rsid w:val="00052382"/>
    <w:rsid w:val="0006568A"/>
    <w:rsid w:val="00070551"/>
    <w:rsid w:val="00076F0F"/>
    <w:rsid w:val="00084253"/>
    <w:rsid w:val="00097520"/>
    <w:rsid w:val="000A3E1B"/>
    <w:rsid w:val="000D1F49"/>
    <w:rsid w:val="000D794B"/>
    <w:rsid w:val="001727CA"/>
    <w:rsid w:val="001869C3"/>
    <w:rsid w:val="001E6505"/>
    <w:rsid w:val="00290F5E"/>
    <w:rsid w:val="002C56E6"/>
    <w:rsid w:val="00335230"/>
    <w:rsid w:val="00361E11"/>
    <w:rsid w:val="003820F5"/>
    <w:rsid w:val="003B4744"/>
    <w:rsid w:val="003F0847"/>
    <w:rsid w:val="003F55D9"/>
    <w:rsid w:val="0040090B"/>
    <w:rsid w:val="0046302A"/>
    <w:rsid w:val="004736D9"/>
    <w:rsid w:val="0047460E"/>
    <w:rsid w:val="00487D2D"/>
    <w:rsid w:val="004B3B36"/>
    <w:rsid w:val="004D4B32"/>
    <w:rsid w:val="004D5D62"/>
    <w:rsid w:val="004F78CB"/>
    <w:rsid w:val="005112D0"/>
    <w:rsid w:val="005324E1"/>
    <w:rsid w:val="00567AF3"/>
    <w:rsid w:val="00577E06"/>
    <w:rsid w:val="005A3BF7"/>
    <w:rsid w:val="005D6CC7"/>
    <w:rsid w:val="005F2035"/>
    <w:rsid w:val="005F77F7"/>
    <w:rsid w:val="005F7990"/>
    <w:rsid w:val="00616006"/>
    <w:rsid w:val="0063739C"/>
    <w:rsid w:val="00641285"/>
    <w:rsid w:val="00650259"/>
    <w:rsid w:val="00651C81"/>
    <w:rsid w:val="00681448"/>
    <w:rsid w:val="006A69E5"/>
    <w:rsid w:val="006E62D8"/>
    <w:rsid w:val="00700815"/>
    <w:rsid w:val="00713D1C"/>
    <w:rsid w:val="00732B16"/>
    <w:rsid w:val="0073326A"/>
    <w:rsid w:val="00770F25"/>
    <w:rsid w:val="00784709"/>
    <w:rsid w:val="007A35A8"/>
    <w:rsid w:val="007B0A85"/>
    <w:rsid w:val="007C6A52"/>
    <w:rsid w:val="007D015B"/>
    <w:rsid w:val="008035F1"/>
    <w:rsid w:val="00806FF3"/>
    <w:rsid w:val="0082043E"/>
    <w:rsid w:val="008C1677"/>
    <w:rsid w:val="008E203A"/>
    <w:rsid w:val="0091229C"/>
    <w:rsid w:val="009309FC"/>
    <w:rsid w:val="00940E73"/>
    <w:rsid w:val="00976D36"/>
    <w:rsid w:val="0098597D"/>
    <w:rsid w:val="009D4F3A"/>
    <w:rsid w:val="009F619A"/>
    <w:rsid w:val="009F6DDE"/>
    <w:rsid w:val="009F735F"/>
    <w:rsid w:val="00A370A8"/>
    <w:rsid w:val="00A51B9A"/>
    <w:rsid w:val="00A52370"/>
    <w:rsid w:val="00A60442"/>
    <w:rsid w:val="00AB0BCC"/>
    <w:rsid w:val="00B160CA"/>
    <w:rsid w:val="00BD4753"/>
    <w:rsid w:val="00BD5CB1"/>
    <w:rsid w:val="00BE62EE"/>
    <w:rsid w:val="00BF59EF"/>
    <w:rsid w:val="00C003BA"/>
    <w:rsid w:val="00C46878"/>
    <w:rsid w:val="00C62EA4"/>
    <w:rsid w:val="00C72268"/>
    <w:rsid w:val="00CB4A51"/>
    <w:rsid w:val="00CD4532"/>
    <w:rsid w:val="00CD47B0"/>
    <w:rsid w:val="00CE6104"/>
    <w:rsid w:val="00CE7918"/>
    <w:rsid w:val="00D16163"/>
    <w:rsid w:val="00D87ED3"/>
    <w:rsid w:val="00DB3FAD"/>
    <w:rsid w:val="00E61C09"/>
    <w:rsid w:val="00E677FE"/>
    <w:rsid w:val="00EB3B58"/>
    <w:rsid w:val="00EC7359"/>
    <w:rsid w:val="00EE3054"/>
    <w:rsid w:val="00F00606"/>
    <w:rsid w:val="00F01256"/>
    <w:rsid w:val="00F6071C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21D5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4B3B36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%20Platten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ACDC6CF86C5440B08742B15B0F878D" ma:contentTypeVersion="11" ma:contentTypeDescription="Create a new document." ma:contentTypeScope="" ma:versionID="047e5567678a83b0b5d568915ec1e8ea">
  <xsd:schema xmlns:xsd="http://www.w3.org/2001/XMLSchema" xmlns:xs="http://www.w3.org/2001/XMLSchema" xmlns:p="http://schemas.microsoft.com/office/2006/metadata/properties" xmlns:ns3="5d0ed80b-15e2-45a6-8e3d-fd2ce022e864" xmlns:ns4="197e1020-3c1a-4582-af9a-4d0da14b17e7" targetNamespace="http://schemas.microsoft.com/office/2006/metadata/properties" ma:root="true" ma:fieldsID="6e86de3883093ca589709e45b5c96e19" ns3:_="" ns4:_="">
    <xsd:import namespace="5d0ed80b-15e2-45a6-8e3d-fd2ce022e864"/>
    <xsd:import namespace="197e1020-3c1a-4582-af9a-4d0da14b17e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ed80b-15e2-45a6-8e3d-fd2ce022e8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e1020-3c1a-4582-af9a-4d0da14b1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E83876-8FEB-478B-928A-5BF2C23F79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F7CCB7-5498-49C5-B49C-88CAD15754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ed80b-15e2-45a6-8e3d-fd2ce022e864"/>
    <ds:schemaRef ds:uri="197e1020-3c1a-4582-af9a-4d0da14b17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Reimbursement%20form.dotx</Template>
  <TotalTime>0</TotalTime>
  <Pages>1</Pages>
  <Words>94</Words>
  <Characters>537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2020-01-10T11:25:00Z</dcterms:created>
  <dcterms:modified xsi:type="dcterms:W3CDTF">2020-01-10T22:59:00Z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0x010100D7ACDC6CF86C5440B08742B15B0F878D</vt:lpwstr>
  </property>
</Properties>
</file>